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CE6" w:rsidRDefault="00BB0CE6" w:rsidP="00BB0CE6">
      <w:pPr>
        <w:rPr>
          <w:sz w:val="22"/>
        </w:rPr>
      </w:pPr>
      <w:r w:rsidRPr="00AC79EA">
        <w:rPr>
          <w:sz w:val="22"/>
        </w:rPr>
        <w:t>Phillips</w:t>
      </w:r>
      <w:r w:rsidR="00F3716D">
        <w:rPr>
          <w:sz w:val="22"/>
        </w:rPr>
        <w:t xml:space="preserve"> </w:t>
      </w:r>
      <w:r>
        <w:rPr>
          <w:sz w:val="22"/>
        </w:rPr>
        <w:t xml:space="preserve">Idowu jumped 16.53m in the triple jump at the London Olympics last year. </w:t>
      </w:r>
    </w:p>
    <w:p w:rsidR="00BB0CE6" w:rsidRDefault="00F3716D" w:rsidP="00BB0CE6">
      <w:pPr>
        <w:jc w:val="center"/>
        <w:rPr>
          <w:sz w:val="22"/>
        </w:rPr>
      </w:pPr>
      <w:r>
        <w:rPr>
          <w:sz w:val="22"/>
        </w:rPr>
        <w:t>The winner</w:t>
      </w:r>
      <w:r w:rsidR="00BB0CE6">
        <w:rPr>
          <w:sz w:val="22"/>
        </w:rPr>
        <w:t xml:space="preserve"> jumped 18.39m.</w:t>
      </w: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>How much further did the winner jump?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F3716D" w:rsidP="00BB0CE6">
      <w:pPr>
        <w:jc w:val="center"/>
        <w:rPr>
          <w:sz w:val="22"/>
        </w:rPr>
      </w:pPr>
      <w:r>
        <w:rPr>
          <w:sz w:val="22"/>
        </w:rPr>
        <w:t>Johnny</w:t>
      </w:r>
      <w:r w:rsidR="00BB0CE6">
        <w:rPr>
          <w:sz w:val="22"/>
        </w:rPr>
        <w:t xml:space="preserve"> is 1.43m tall, Alisha is 145cm, and </w:t>
      </w:r>
      <w:r>
        <w:rPr>
          <w:sz w:val="22"/>
        </w:rPr>
        <w:t>Kai</w:t>
      </w:r>
      <w:r w:rsidR="00536489">
        <w:rPr>
          <w:sz w:val="22"/>
        </w:rPr>
        <w:t xml:space="preserve"> is 1.39m</w:t>
      </w:r>
      <w:r w:rsidR="00BB0CE6">
        <w:rPr>
          <w:sz w:val="22"/>
        </w:rPr>
        <w:t xml:space="preserve">. </w:t>
      </w:r>
    </w:p>
    <w:p w:rsidR="00BB0CE6" w:rsidRPr="00B3304B" w:rsidRDefault="00B3304B" w:rsidP="00B3304B">
      <w:pPr>
        <w:pStyle w:val="ListParagraph"/>
        <w:numPr>
          <w:ilvl w:val="0"/>
          <w:numId w:val="2"/>
        </w:numPr>
        <w:jc w:val="center"/>
        <w:rPr>
          <w:sz w:val="22"/>
        </w:rPr>
      </w:pPr>
      <w:r w:rsidRPr="00B3304B">
        <w:rPr>
          <w:sz w:val="22"/>
        </w:rPr>
        <w:t>Who is the tallest out of the three?</w:t>
      </w:r>
    </w:p>
    <w:p w:rsidR="00B3304B" w:rsidRPr="00B3304B" w:rsidRDefault="00B3304B" w:rsidP="00B3304B">
      <w:pPr>
        <w:pStyle w:val="ListParagraph"/>
        <w:numPr>
          <w:ilvl w:val="0"/>
          <w:numId w:val="2"/>
        </w:numPr>
        <w:jc w:val="center"/>
        <w:rPr>
          <w:sz w:val="22"/>
        </w:rPr>
      </w:pPr>
      <w:r w:rsidRPr="00B3304B">
        <w:rPr>
          <w:sz w:val="22"/>
        </w:rPr>
        <w:t xml:space="preserve">What is </w:t>
      </w:r>
      <w:r w:rsidR="00F3716D">
        <w:rPr>
          <w:sz w:val="22"/>
        </w:rPr>
        <w:t>the difference between Kai</w:t>
      </w:r>
      <w:r w:rsidRPr="00B3304B">
        <w:rPr>
          <w:sz w:val="22"/>
        </w:rPr>
        <w:t xml:space="preserve"> and Alisha’s height?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 xml:space="preserve">The length of a swimming pool is 25m. </w:t>
      </w:r>
    </w:p>
    <w:p w:rsidR="00BB0CE6" w:rsidRDefault="00B3304B" w:rsidP="00BB0CE6">
      <w:pPr>
        <w:jc w:val="center"/>
        <w:rPr>
          <w:sz w:val="22"/>
        </w:rPr>
      </w:pPr>
      <w:r>
        <w:rPr>
          <w:sz w:val="22"/>
        </w:rPr>
        <w:t>Miss M</w:t>
      </w:r>
      <w:r w:rsidR="00F3716D">
        <w:rPr>
          <w:sz w:val="22"/>
        </w:rPr>
        <w:t>itchell</w:t>
      </w:r>
      <w:r>
        <w:rPr>
          <w:sz w:val="22"/>
        </w:rPr>
        <w:t xml:space="preserve"> swims 4</w:t>
      </w:r>
      <w:r w:rsidR="00BB0CE6">
        <w:rPr>
          <w:sz w:val="22"/>
        </w:rPr>
        <w:t xml:space="preserve">00m every </w:t>
      </w:r>
      <w:r w:rsidR="00D878E5">
        <w:rPr>
          <w:sz w:val="22"/>
        </w:rPr>
        <w:t>morning</w:t>
      </w:r>
      <w:r w:rsidR="00BB0CE6">
        <w:rPr>
          <w:sz w:val="22"/>
        </w:rPr>
        <w:t xml:space="preserve">. </w:t>
      </w: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>How many lengths is this?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3304B" w:rsidP="00BB0CE6">
      <w:pPr>
        <w:jc w:val="center"/>
        <w:rPr>
          <w:sz w:val="22"/>
        </w:rPr>
      </w:pPr>
      <w:r>
        <w:rPr>
          <w:sz w:val="22"/>
        </w:rPr>
        <w:t>5</w:t>
      </w:r>
      <w:r w:rsidR="00BB0CE6">
        <w:rPr>
          <w:sz w:val="22"/>
        </w:rPr>
        <w:t xml:space="preserve"> pencils are laid in one long line on the table.</w:t>
      </w:r>
    </w:p>
    <w:p w:rsidR="00B3304B" w:rsidRDefault="00BB0CE6" w:rsidP="00BB0CE6">
      <w:pPr>
        <w:jc w:val="center"/>
        <w:rPr>
          <w:sz w:val="22"/>
        </w:rPr>
      </w:pPr>
      <w:r>
        <w:rPr>
          <w:sz w:val="22"/>
        </w:rPr>
        <w:t>The first is 16cm, the second 155</w:t>
      </w:r>
      <w:r w:rsidR="00B3304B">
        <w:rPr>
          <w:sz w:val="22"/>
        </w:rPr>
        <w:t xml:space="preserve">mm, </w:t>
      </w:r>
      <w:r>
        <w:rPr>
          <w:sz w:val="22"/>
        </w:rPr>
        <w:t>the third 13cm</w:t>
      </w:r>
      <w:r w:rsidR="00B3304B">
        <w:rPr>
          <w:sz w:val="22"/>
        </w:rPr>
        <w:t xml:space="preserve">, </w:t>
      </w:r>
    </w:p>
    <w:p w:rsidR="00BB0CE6" w:rsidRDefault="00B3304B" w:rsidP="00BB0CE6">
      <w:pPr>
        <w:jc w:val="center"/>
        <w:rPr>
          <w:sz w:val="22"/>
        </w:rPr>
      </w:pPr>
      <w:r>
        <w:rPr>
          <w:sz w:val="22"/>
        </w:rPr>
        <w:t>the fourth 122mm and the fifth 14.5cm</w:t>
      </w:r>
      <w:r w:rsidR="00BB0CE6">
        <w:rPr>
          <w:sz w:val="22"/>
        </w:rPr>
        <w:t>.</w:t>
      </w: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 xml:space="preserve">What </w:t>
      </w:r>
      <w:r w:rsidR="00B3304B">
        <w:rPr>
          <w:sz w:val="22"/>
        </w:rPr>
        <w:t>is the total length of all 5</w:t>
      </w:r>
      <w:r>
        <w:rPr>
          <w:sz w:val="22"/>
        </w:rPr>
        <w:t xml:space="preserve"> pencils, in both cm </w:t>
      </w:r>
      <w:r w:rsidRPr="006E77F0">
        <w:rPr>
          <w:b/>
          <w:sz w:val="22"/>
        </w:rPr>
        <w:t>and</w:t>
      </w:r>
      <w:r>
        <w:rPr>
          <w:sz w:val="22"/>
        </w:rPr>
        <w:t xml:space="preserve"> mm?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>It is approximately 83.6km from Nottingham to Birmingham.</w:t>
      </w:r>
    </w:p>
    <w:p w:rsidR="00BB0CE6" w:rsidRDefault="00BB0CE6" w:rsidP="00BB0CE6">
      <w:pPr>
        <w:pStyle w:val="ListParagraph"/>
        <w:numPr>
          <w:ilvl w:val="0"/>
          <w:numId w:val="1"/>
        </w:numPr>
        <w:jc w:val="center"/>
        <w:rPr>
          <w:sz w:val="22"/>
        </w:rPr>
      </w:pPr>
      <w:r w:rsidRPr="006E77F0">
        <w:rPr>
          <w:sz w:val="22"/>
        </w:rPr>
        <w:t>How many m is this?</w:t>
      </w:r>
    </w:p>
    <w:p w:rsidR="00BB0CE6" w:rsidRDefault="00BB0CE6" w:rsidP="00BB0CE6">
      <w:pPr>
        <w:pStyle w:val="ListParagraph"/>
        <w:numPr>
          <w:ilvl w:val="0"/>
          <w:numId w:val="1"/>
        </w:numPr>
        <w:jc w:val="center"/>
        <w:rPr>
          <w:sz w:val="22"/>
        </w:rPr>
      </w:pPr>
      <w:r>
        <w:rPr>
          <w:sz w:val="22"/>
        </w:rPr>
        <w:t>How far would a journey to, and from, Birmingham be?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96C8B" w:rsidP="00BB0CE6">
      <w:pPr>
        <w:jc w:val="center"/>
        <w:rPr>
          <w:sz w:val="22"/>
        </w:rPr>
      </w:pPr>
      <w:r>
        <w:rPr>
          <w:sz w:val="22"/>
        </w:rPr>
        <w:t>At the weekend I walked 2.6</w:t>
      </w:r>
      <w:r w:rsidR="00BB0CE6" w:rsidRPr="00BB0CE6">
        <w:rPr>
          <w:sz w:val="22"/>
        </w:rPr>
        <w:t xml:space="preserve">km. </w:t>
      </w:r>
    </w:p>
    <w:p w:rsidR="00BB0CE6" w:rsidRDefault="00B96C8B" w:rsidP="00BB0CE6">
      <w:pPr>
        <w:jc w:val="center"/>
        <w:rPr>
          <w:sz w:val="22"/>
        </w:rPr>
      </w:pPr>
      <w:r>
        <w:rPr>
          <w:sz w:val="22"/>
        </w:rPr>
        <w:t>My Dad walked 450</w:t>
      </w:r>
      <w:r w:rsidR="00BB0CE6" w:rsidRPr="00BB0CE6">
        <w:rPr>
          <w:sz w:val="22"/>
        </w:rPr>
        <w:t xml:space="preserve">m further than me. </w:t>
      </w:r>
    </w:p>
    <w:p w:rsidR="00BB0CE6" w:rsidRDefault="00BB0CE6" w:rsidP="00BB0CE6">
      <w:pPr>
        <w:jc w:val="center"/>
        <w:rPr>
          <w:sz w:val="22"/>
        </w:rPr>
      </w:pPr>
      <w:r w:rsidRPr="00BB0CE6">
        <w:rPr>
          <w:sz w:val="22"/>
        </w:rPr>
        <w:t>How far did he walk?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>T</w:t>
      </w:r>
      <w:r w:rsidR="00B96C8B">
        <w:rPr>
          <w:sz w:val="22"/>
        </w:rPr>
        <w:t>he perimeter of a hexagon is 78</w:t>
      </w:r>
      <w:r>
        <w:rPr>
          <w:sz w:val="22"/>
        </w:rPr>
        <w:t>cm.</w:t>
      </w: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 xml:space="preserve">What is the length of each side, in both cm </w:t>
      </w:r>
      <w:r w:rsidRPr="00BB0CE6">
        <w:rPr>
          <w:b/>
          <w:sz w:val="22"/>
        </w:rPr>
        <w:t>and</w:t>
      </w:r>
      <w:r>
        <w:rPr>
          <w:sz w:val="22"/>
        </w:rPr>
        <w:t xml:space="preserve"> mm?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>The Harrison</w:t>
      </w:r>
      <w:r w:rsidR="00F3716D">
        <w:rPr>
          <w:sz w:val="22"/>
        </w:rPr>
        <w:t xml:space="preserve"> </w:t>
      </w:r>
      <w:r>
        <w:rPr>
          <w:sz w:val="22"/>
        </w:rPr>
        <w:t xml:space="preserve">family sets off on a </w:t>
      </w:r>
      <w:r w:rsidR="00B96C8B">
        <w:rPr>
          <w:sz w:val="22"/>
        </w:rPr>
        <w:t>1</w:t>
      </w:r>
      <w:r>
        <w:rPr>
          <w:sz w:val="22"/>
        </w:rPr>
        <w:t>52.4km journey to visit their relatives.</w:t>
      </w: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 xml:space="preserve">They have driven </w:t>
      </w:r>
      <w:r w:rsidR="00B96C8B">
        <w:rPr>
          <w:sz w:val="22"/>
        </w:rPr>
        <w:t>1</w:t>
      </w:r>
      <w:r>
        <w:rPr>
          <w:sz w:val="22"/>
        </w:rPr>
        <w:t>23,000m so far.</w:t>
      </w:r>
    </w:p>
    <w:p w:rsidR="00BB0CE6" w:rsidRDefault="00BB0CE6" w:rsidP="00BB0CE6">
      <w:pPr>
        <w:jc w:val="center"/>
        <w:rPr>
          <w:sz w:val="22"/>
        </w:rPr>
      </w:pPr>
      <w:r>
        <w:rPr>
          <w:sz w:val="22"/>
        </w:rPr>
        <w:t>How much further do they have to drive?</w:t>
      </w: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Default="00BB0CE6" w:rsidP="00BB0CE6">
      <w:pPr>
        <w:jc w:val="center"/>
        <w:rPr>
          <w:sz w:val="22"/>
        </w:rPr>
      </w:pPr>
    </w:p>
    <w:p w:rsidR="00BB0CE6" w:rsidRPr="00BB0CE6" w:rsidRDefault="00BB0CE6" w:rsidP="00BB0CE6">
      <w:pPr>
        <w:jc w:val="center"/>
        <w:rPr>
          <w:sz w:val="22"/>
        </w:rPr>
      </w:pPr>
    </w:p>
    <w:p w:rsidR="00BB0CE6" w:rsidRPr="00BB0CE6" w:rsidRDefault="00BB0CE6" w:rsidP="00BB0CE6">
      <w:pPr>
        <w:jc w:val="center"/>
        <w:rPr>
          <w:sz w:val="22"/>
        </w:rPr>
      </w:pPr>
    </w:p>
    <w:p w:rsidR="00960D15" w:rsidRPr="00AC79EA" w:rsidRDefault="00960D15" w:rsidP="00AC79EA">
      <w:pPr>
        <w:jc w:val="center"/>
        <w:rPr>
          <w:sz w:val="20"/>
        </w:rPr>
      </w:pPr>
      <w:bookmarkStart w:id="0" w:name="_GoBack"/>
      <w:bookmarkEnd w:id="0"/>
    </w:p>
    <w:sectPr w:rsidR="00960D15" w:rsidRPr="00AC79EA" w:rsidSect="00403530">
      <w:headerReference w:type="default" r:id="rId7"/>
      <w:pgSz w:w="11906" w:h="16838"/>
      <w:pgMar w:top="1440" w:right="1440" w:bottom="1440" w:left="1440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551" w:rsidRPr="00AA4551" w:rsidRDefault="00AA4551" w:rsidP="00AA4551">
      <w:r>
        <w:separator/>
      </w:r>
    </w:p>
  </w:endnote>
  <w:endnote w:type="continuationSeparator" w:id="0">
    <w:p w:rsidR="00AA4551" w:rsidRPr="00AA4551" w:rsidRDefault="00AA4551" w:rsidP="00AA4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551" w:rsidRPr="00AA4551" w:rsidRDefault="00AA4551" w:rsidP="00AA4551">
      <w:r>
        <w:separator/>
      </w:r>
    </w:p>
  </w:footnote>
  <w:footnote w:type="continuationSeparator" w:id="0">
    <w:p w:rsidR="00AA4551" w:rsidRPr="00AA4551" w:rsidRDefault="00AA4551" w:rsidP="00AA45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3530" w:rsidRPr="00283900" w:rsidRDefault="00D878E5" w:rsidP="00403530">
    <w:pPr>
      <w:jc w:val="center"/>
      <w:rPr>
        <w:b/>
        <w:bCs/>
        <w:iCs/>
        <w:sz w:val="24"/>
        <w:szCs w:val="24"/>
        <w:u w:val="double"/>
      </w:rPr>
    </w:pPr>
    <w:r w:rsidRPr="00283900">
      <w:rPr>
        <w:b/>
        <w:bCs/>
        <w:iCs/>
        <w:sz w:val="24"/>
        <w:szCs w:val="24"/>
        <w:u w:val="double"/>
      </w:rPr>
      <w:t xml:space="preserve">WALT: Solve </w:t>
    </w:r>
    <w:r w:rsidR="00BB0CE6">
      <w:rPr>
        <w:b/>
        <w:bCs/>
        <w:iCs/>
        <w:sz w:val="24"/>
        <w:szCs w:val="24"/>
        <w:u w:val="double"/>
      </w:rPr>
      <w:t>problems involving length</w:t>
    </w:r>
    <w:r>
      <w:rPr>
        <w:b/>
        <w:bCs/>
        <w:iCs/>
        <w:sz w:val="24"/>
        <w:szCs w:val="24"/>
        <w:u w:val="double"/>
      </w:rPr>
      <w:t xml:space="preserve"> (M)</w:t>
    </w:r>
  </w:p>
  <w:p w:rsidR="00403530" w:rsidRDefault="004703C6">
    <w:pPr>
      <w:pStyle w:val="Header"/>
    </w:pPr>
  </w:p>
  <w:p w:rsidR="00403530" w:rsidRDefault="004703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2216E"/>
    <w:multiLevelType w:val="hybridMultilevel"/>
    <w:tmpl w:val="538C85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816E6D"/>
    <w:multiLevelType w:val="hybridMultilevel"/>
    <w:tmpl w:val="7FA697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0B6D2B"/>
    <w:multiLevelType w:val="hybridMultilevel"/>
    <w:tmpl w:val="93FCD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551"/>
    <w:rsid w:val="004703C6"/>
    <w:rsid w:val="00536489"/>
    <w:rsid w:val="00684DF3"/>
    <w:rsid w:val="006E77F0"/>
    <w:rsid w:val="0070129E"/>
    <w:rsid w:val="00751D0A"/>
    <w:rsid w:val="00960D15"/>
    <w:rsid w:val="0096277D"/>
    <w:rsid w:val="00AA4551"/>
    <w:rsid w:val="00AC79EA"/>
    <w:rsid w:val="00B3304B"/>
    <w:rsid w:val="00B96C8B"/>
    <w:rsid w:val="00BB0CE6"/>
    <w:rsid w:val="00C24B44"/>
    <w:rsid w:val="00D710DD"/>
    <w:rsid w:val="00D878E5"/>
    <w:rsid w:val="00E400B7"/>
    <w:rsid w:val="00F37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71946FC6"/>
  <w15:docId w15:val="{C654CECF-93BE-470C-846F-6AF75AF32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4551"/>
    <w:pPr>
      <w:spacing w:after="0" w:line="240" w:lineRule="auto"/>
    </w:pPr>
    <w:rPr>
      <w:rFonts w:ascii="Comic Sans MS" w:eastAsia="Times New Roman" w:hAnsi="Comic Sans MS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45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4551"/>
    <w:rPr>
      <w:rFonts w:ascii="Comic Sans MS" w:eastAsia="Times New Roman" w:hAnsi="Comic Sans MS" w:cs="Times New Roman"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455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4551"/>
    <w:rPr>
      <w:rFonts w:ascii="Comic Sans MS" w:eastAsia="Times New Roman" w:hAnsi="Comic Sans MS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34"/>
    <w:qFormat/>
    <w:rsid w:val="006E77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7120040F</Template>
  <TotalTime>1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Carina Dixon</cp:lastModifiedBy>
  <cp:revision>2</cp:revision>
  <dcterms:created xsi:type="dcterms:W3CDTF">2020-06-10T12:34:00Z</dcterms:created>
  <dcterms:modified xsi:type="dcterms:W3CDTF">2020-06-10T12:34:00Z</dcterms:modified>
</cp:coreProperties>
</file>